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102" w:rsidRDefault="00B94102" w:rsidP="00B94102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  <w:u w:val="single"/>
        </w:rPr>
      </w:pPr>
      <w:bookmarkStart w:id="0" w:name="_GoBack"/>
      <w:bookmarkEnd w:id="0"/>
    </w:p>
    <w:p w:rsidR="00B94102" w:rsidRDefault="00B94102" w:rsidP="00B94102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 xml:space="preserve"> UPMC Pinnacle Ambulatory Care Building </w:t>
      </w:r>
    </w:p>
    <w:p w:rsidR="00B94102" w:rsidRDefault="00B94102" w:rsidP="00B94102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Construction Site Update</w:t>
      </w:r>
    </w:p>
    <w:p w:rsidR="00B94102" w:rsidRDefault="00B94102" w:rsidP="00B94102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 xml:space="preserve">September 2018 </w:t>
      </w:r>
    </w:p>
    <w:p w:rsidR="00B94102" w:rsidRDefault="00B94102" w:rsidP="00B94102">
      <w:pPr>
        <w:spacing w:after="0" w:line="240" w:lineRule="auto"/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Monthly Update</w:t>
      </w:r>
    </w:p>
    <w:p w:rsidR="00B94102" w:rsidRDefault="00B94102" w:rsidP="00B94102">
      <w:pPr>
        <w:spacing w:after="0" w:line="240" w:lineRule="auto"/>
        <w:rPr>
          <w:rFonts w:ascii="Arial" w:hAnsi="Arial" w:cs="Arial"/>
          <w:sz w:val="18"/>
          <w:szCs w:val="20"/>
        </w:rPr>
      </w:pPr>
    </w:p>
    <w:p w:rsidR="00B94102" w:rsidRDefault="00B94102" w:rsidP="00B94102">
      <w:pPr>
        <w:spacing w:after="0" w:line="240" w:lineRule="auto"/>
        <w:rPr>
          <w:rFonts w:ascii="Arial" w:hAnsi="Arial" w:cs="Arial"/>
          <w:sz w:val="18"/>
          <w:szCs w:val="20"/>
        </w:rPr>
      </w:pPr>
    </w:p>
    <w:p w:rsidR="00B94102" w:rsidRDefault="00B94102" w:rsidP="00B94102">
      <w:pPr>
        <w:spacing w:after="0" w:line="240" w:lineRule="auto"/>
        <w:rPr>
          <w:rFonts w:ascii="Arial" w:hAnsi="Arial" w:cs="Arial"/>
          <w:sz w:val="18"/>
          <w:szCs w:val="20"/>
        </w:rPr>
      </w:pPr>
    </w:p>
    <w:p w:rsidR="00B94102" w:rsidRDefault="00B94102" w:rsidP="00B94102">
      <w:pPr>
        <w:spacing w:after="0" w:line="240" w:lineRule="auto"/>
        <w:rPr>
          <w:rFonts w:ascii="Arial" w:hAnsi="Arial" w:cs="Arial"/>
          <w:sz w:val="18"/>
          <w:szCs w:val="20"/>
        </w:rPr>
      </w:pPr>
    </w:p>
    <w:p w:rsidR="00B94102" w:rsidRDefault="00B94102" w:rsidP="00B9410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UPMC Pinnacle Ambulatory Care Building</w:t>
      </w:r>
    </w:p>
    <w:p w:rsidR="00B94102" w:rsidRDefault="00B94102" w:rsidP="00B94102">
      <w:pPr>
        <w:spacing w:after="0" w:line="240" w:lineRule="auto"/>
        <w:ind w:firstLine="720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1701 Innovation Dr.                         </w:t>
      </w:r>
    </w:p>
    <w:p w:rsidR="00B94102" w:rsidRDefault="00B94102" w:rsidP="00B94102">
      <w:pPr>
        <w:spacing w:after="0" w:line="240" w:lineRule="auto"/>
        <w:ind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York, PA 17408</w:t>
      </w:r>
    </w:p>
    <w:p w:rsidR="00B94102" w:rsidRDefault="00B94102" w:rsidP="00B9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94102" w:rsidRDefault="00B94102" w:rsidP="00B941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94102" w:rsidRDefault="00B94102" w:rsidP="00B94102">
      <w:r>
        <w:t>Please see below a summary of work taking place at the Pinnacle York Ambulatory Care Building site:</w:t>
      </w:r>
    </w:p>
    <w:p w:rsidR="00B94102" w:rsidRDefault="00B94102" w:rsidP="00B94102">
      <w:pPr>
        <w:pStyle w:val="ListParagraph"/>
        <w:numPr>
          <w:ilvl w:val="0"/>
          <w:numId w:val="11"/>
        </w:numPr>
        <w:spacing w:after="0" w:line="240" w:lineRule="auto"/>
      </w:pPr>
      <w:r>
        <w:t>Micropile installation is 70% complete</w:t>
      </w:r>
    </w:p>
    <w:p w:rsidR="00B94102" w:rsidRDefault="00B94102" w:rsidP="00B94102">
      <w:pPr>
        <w:spacing w:after="0" w:line="240" w:lineRule="auto"/>
      </w:pPr>
    </w:p>
    <w:p w:rsidR="00B94102" w:rsidRDefault="00B94102" w:rsidP="00B94102">
      <w:pPr>
        <w:pStyle w:val="ListParagraph"/>
        <w:numPr>
          <w:ilvl w:val="0"/>
          <w:numId w:val="11"/>
        </w:numPr>
        <w:spacing w:after="0" w:line="240" w:lineRule="auto"/>
      </w:pPr>
      <w:r>
        <w:t>Concrete foundation work on pile caps and retaining walls continues</w:t>
      </w:r>
    </w:p>
    <w:p w:rsidR="00B94102" w:rsidRDefault="00B94102" w:rsidP="00B94102">
      <w:pPr>
        <w:spacing w:after="0" w:line="240" w:lineRule="auto"/>
      </w:pPr>
    </w:p>
    <w:p w:rsidR="00B94102" w:rsidRDefault="00B94102" w:rsidP="00B94102">
      <w:pPr>
        <w:pStyle w:val="ListParagraph"/>
        <w:numPr>
          <w:ilvl w:val="0"/>
          <w:numId w:val="11"/>
        </w:numPr>
        <w:spacing w:after="0" w:line="240" w:lineRule="auto"/>
      </w:pPr>
      <w:r>
        <w:t>Structural steel erection is slated to begin on October 8th</w:t>
      </w:r>
    </w:p>
    <w:p w:rsidR="00B94102" w:rsidRDefault="00B94102" w:rsidP="00B94102">
      <w:pPr>
        <w:spacing w:after="0" w:line="240" w:lineRule="auto"/>
      </w:pPr>
    </w:p>
    <w:p w:rsidR="00B94102" w:rsidRDefault="00FA44F6" w:rsidP="00B94102">
      <w:pPr>
        <w:pStyle w:val="ListParagraph"/>
        <w:numPr>
          <w:ilvl w:val="0"/>
          <w:numId w:val="11"/>
        </w:numPr>
        <w:spacing w:after="0" w:line="240" w:lineRule="auto"/>
      </w:pPr>
      <w:r>
        <w:t>General grading and utility work on the western side of the building parking area continues</w:t>
      </w:r>
    </w:p>
    <w:p w:rsidR="00FA44F6" w:rsidRDefault="00FA44F6" w:rsidP="00FA44F6">
      <w:pPr>
        <w:pStyle w:val="ListParagraph"/>
      </w:pPr>
    </w:p>
    <w:p w:rsidR="00FA44F6" w:rsidRDefault="00FA44F6" w:rsidP="00FA44F6">
      <w:pPr>
        <w:spacing w:after="0" w:line="240" w:lineRule="auto"/>
      </w:pPr>
    </w:p>
    <w:p w:rsidR="005A76C9" w:rsidRDefault="00F43898" w:rsidP="00657B6F">
      <w:r>
        <w:rPr>
          <w:noProof/>
        </w:rPr>
        <w:lastRenderedPageBreak/>
        <w:drawing>
          <wp:inline distT="0" distB="0" distL="0" distR="0">
            <wp:extent cx="5819775" cy="3821430"/>
            <wp:effectExtent l="0" t="0" r="952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E152769-6E2D-4CDF-9653-407E7BD0FB3C_jp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135" cy="387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87" w:rsidRDefault="00854B87" w:rsidP="00657B6F">
      <w:r>
        <w:rPr>
          <w:noProof/>
        </w:rPr>
        <w:drawing>
          <wp:inline distT="0" distB="0" distL="0" distR="0" wp14:anchorId="6DF572D2" wp14:editId="7C42E496">
            <wp:extent cx="5810250" cy="42075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564B763-7C23-4255-9ED2-9A3E95472C6D_jpe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389" cy="421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87" w:rsidRDefault="00854B87" w:rsidP="00657B6F"/>
    <w:p w:rsidR="00854B87" w:rsidRDefault="00854B87" w:rsidP="00657B6F">
      <w:r>
        <w:rPr>
          <w:noProof/>
        </w:rPr>
        <w:drawing>
          <wp:inline distT="0" distB="0" distL="0" distR="0">
            <wp:extent cx="5848350" cy="38074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59E15F8-6024-4ED8-9A49-4DF727AD3899_jpe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044" cy="381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87" w:rsidRPr="00657B6F" w:rsidRDefault="00854B87" w:rsidP="00657B6F">
      <w:r>
        <w:rPr>
          <w:noProof/>
        </w:rPr>
        <w:drawing>
          <wp:inline distT="0" distB="0" distL="0" distR="0">
            <wp:extent cx="5857875" cy="3857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A8E4B-8667-48AC-A40E-E291C24A8332_jpe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308" cy="386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B87" w:rsidRPr="00657B6F" w:rsidSect="00854B87"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464B" w:rsidRDefault="00F0464B">
      <w:r>
        <w:separator/>
      </w:r>
    </w:p>
  </w:endnote>
  <w:endnote w:type="continuationSeparator" w:id="0">
    <w:p w:rsidR="00F0464B" w:rsidRDefault="00F04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497B" w:rsidRDefault="0055497B" w:rsidP="00C67CFC">
    <w:pPr>
      <w:pStyle w:val="Footer"/>
      <w:jc w:val="right"/>
    </w:pPr>
    <w:r>
      <w:tab/>
    </w:r>
    <w:r>
      <w:tab/>
      <w:t xml:space="preserve">          </w:t>
    </w:r>
    <w:r w:rsidR="00B61C79">
      <w:rPr>
        <w:noProof/>
      </w:rPr>
      <w:drawing>
        <wp:inline distT="0" distB="0" distL="0" distR="0">
          <wp:extent cx="2882900" cy="558800"/>
          <wp:effectExtent l="0" t="0" r="0" b="0"/>
          <wp:docPr id="1" name="Picture 1" descr="PA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29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1C79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3749040</wp:posOffset>
          </wp:positionH>
          <wp:positionV relativeFrom="paragraph">
            <wp:posOffset>9043670</wp:posOffset>
          </wp:positionV>
          <wp:extent cx="2882900" cy="558800"/>
          <wp:effectExtent l="0" t="0" r="0" b="0"/>
          <wp:wrapNone/>
          <wp:docPr id="6" name="Picture 6" descr="PA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29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464B" w:rsidRDefault="00F0464B">
      <w:r>
        <w:separator/>
      </w:r>
    </w:p>
  </w:footnote>
  <w:footnote w:type="continuationSeparator" w:id="0">
    <w:p w:rsidR="00F0464B" w:rsidRDefault="00F04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497B" w:rsidRDefault="00B61C79" w:rsidP="00C67CFC">
    <w:pPr>
      <w:pStyle w:val="Header"/>
      <w:tabs>
        <w:tab w:val="left" w:pos="6120"/>
      </w:tabs>
      <w:ind w:firstLine="720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5212080</wp:posOffset>
          </wp:positionH>
          <wp:positionV relativeFrom="page">
            <wp:posOffset>548640</wp:posOffset>
          </wp:positionV>
          <wp:extent cx="1778000" cy="469900"/>
          <wp:effectExtent l="0" t="0" r="0" b="0"/>
          <wp:wrapNone/>
          <wp:docPr id="3" name="Picture 3" descr="W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97B">
      <w:tab/>
    </w:r>
    <w:r w:rsidR="0055497B">
      <w:tab/>
    </w:r>
  </w:p>
  <w:p w:rsidR="0055497B" w:rsidRDefault="0055497B" w:rsidP="00C67CFC">
    <w:pPr>
      <w:pStyle w:val="Header"/>
      <w:tabs>
        <w:tab w:val="left" w:pos="6120"/>
      </w:tabs>
      <w:ind w:firstLine="720"/>
    </w:pPr>
  </w:p>
  <w:p w:rsidR="0055497B" w:rsidRDefault="0055497B" w:rsidP="00C67CFC">
    <w:pPr>
      <w:pStyle w:val="Header"/>
      <w:tabs>
        <w:tab w:val="left" w:pos="6120"/>
      </w:tabs>
      <w:ind w:firstLine="720"/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05B3B"/>
    <w:multiLevelType w:val="hybridMultilevel"/>
    <w:tmpl w:val="87B4AD94"/>
    <w:lvl w:ilvl="0" w:tplc="DE0E4E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A55DCE"/>
    <w:multiLevelType w:val="hybridMultilevel"/>
    <w:tmpl w:val="386836B2"/>
    <w:lvl w:ilvl="0" w:tplc="BFD00E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B0636"/>
    <w:multiLevelType w:val="hybridMultilevel"/>
    <w:tmpl w:val="2C620FB2"/>
    <w:lvl w:ilvl="0" w:tplc="6C60418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FC33B52"/>
    <w:multiLevelType w:val="hybridMultilevel"/>
    <w:tmpl w:val="EA623A88"/>
    <w:lvl w:ilvl="0" w:tplc="D76AAE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4D164E9"/>
    <w:multiLevelType w:val="hybridMultilevel"/>
    <w:tmpl w:val="1F52D7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622D3"/>
    <w:multiLevelType w:val="hybridMultilevel"/>
    <w:tmpl w:val="000C352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45121950"/>
    <w:multiLevelType w:val="hybridMultilevel"/>
    <w:tmpl w:val="336C2376"/>
    <w:lvl w:ilvl="0" w:tplc="C414E326">
      <w:start w:val="1"/>
      <w:numFmt w:val="upp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825F8"/>
    <w:multiLevelType w:val="hybridMultilevel"/>
    <w:tmpl w:val="91B8D75C"/>
    <w:lvl w:ilvl="0" w:tplc="D276A2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62E2338"/>
    <w:multiLevelType w:val="hybridMultilevel"/>
    <w:tmpl w:val="B9C4162C"/>
    <w:lvl w:ilvl="0" w:tplc="C846A2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FDB0DB8"/>
    <w:multiLevelType w:val="hybridMultilevel"/>
    <w:tmpl w:val="8BBAFF9E"/>
    <w:lvl w:ilvl="0" w:tplc="6136BF76">
      <w:start w:val="1"/>
      <w:numFmt w:val="upperLetter"/>
      <w:lvlText w:val="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0" w15:restartNumberingAfterBreak="0">
    <w:nsid w:val="6CDB5F6B"/>
    <w:multiLevelType w:val="hybridMultilevel"/>
    <w:tmpl w:val="57CA458A"/>
    <w:lvl w:ilvl="0" w:tplc="40BE4E98">
      <w:start w:val="1"/>
      <w:numFmt w:val="upp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2"/>
  </w:num>
  <w:num w:numId="5">
    <w:abstractNumId w:val="5"/>
  </w:num>
  <w:num w:numId="6">
    <w:abstractNumId w:val="9"/>
  </w:num>
  <w:num w:numId="7">
    <w:abstractNumId w:val="3"/>
  </w:num>
  <w:num w:numId="8">
    <w:abstractNumId w:val="8"/>
  </w:num>
  <w:num w:numId="9">
    <w:abstractNumId w:val="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64B"/>
    <w:rsid w:val="0001381E"/>
    <w:rsid w:val="00015498"/>
    <w:rsid w:val="000D2A8B"/>
    <w:rsid w:val="00153290"/>
    <w:rsid w:val="001577F2"/>
    <w:rsid w:val="001B30CB"/>
    <w:rsid w:val="001B374A"/>
    <w:rsid w:val="002142AC"/>
    <w:rsid w:val="00252A62"/>
    <w:rsid w:val="00277DCC"/>
    <w:rsid w:val="00292BE6"/>
    <w:rsid w:val="002B21B1"/>
    <w:rsid w:val="002D7239"/>
    <w:rsid w:val="002E2124"/>
    <w:rsid w:val="002E2B56"/>
    <w:rsid w:val="0030111A"/>
    <w:rsid w:val="00315ADA"/>
    <w:rsid w:val="00321BEE"/>
    <w:rsid w:val="00373BA6"/>
    <w:rsid w:val="00385825"/>
    <w:rsid w:val="00391D5C"/>
    <w:rsid w:val="003C0479"/>
    <w:rsid w:val="003C796F"/>
    <w:rsid w:val="00467B46"/>
    <w:rsid w:val="004D4E1C"/>
    <w:rsid w:val="004D7FA3"/>
    <w:rsid w:val="004E492B"/>
    <w:rsid w:val="004F30EA"/>
    <w:rsid w:val="00540CC5"/>
    <w:rsid w:val="0055497B"/>
    <w:rsid w:val="00587BAE"/>
    <w:rsid w:val="005A76C9"/>
    <w:rsid w:val="005C1D25"/>
    <w:rsid w:val="005C5EAA"/>
    <w:rsid w:val="005D216F"/>
    <w:rsid w:val="006008C8"/>
    <w:rsid w:val="00645864"/>
    <w:rsid w:val="00657B6F"/>
    <w:rsid w:val="006C49E3"/>
    <w:rsid w:val="006D4032"/>
    <w:rsid w:val="007175D2"/>
    <w:rsid w:val="00763130"/>
    <w:rsid w:val="00774410"/>
    <w:rsid w:val="007F3714"/>
    <w:rsid w:val="00826078"/>
    <w:rsid w:val="00854B87"/>
    <w:rsid w:val="0089314F"/>
    <w:rsid w:val="008A1048"/>
    <w:rsid w:val="008B5E29"/>
    <w:rsid w:val="00903204"/>
    <w:rsid w:val="009054A8"/>
    <w:rsid w:val="00934466"/>
    <w:rsid w:val="00935861"/>
    <w:rsid w:val="00942F32"/>
    <w:rsid w:val="0094698B"/>
    <w:rsid w:val="00985F10"/>
    <w:rsid w:val="00996080"/>
    <w:rsid w:val="009B40CB"/>
    <w:rsid w:val="00A00304"/>
    <w:rsid w:val="00A760DE"/>
    <w:rsid w:val="00B34316"/>
    <w:rsid w:val="00B40475"/>
    <w:rsid w:val="00B4577E"/>
    <w:rsid w:val="00B52E5E"/>
    <w:rsid w:val="00B61C79"/>
    <w:rsid w:val="00B94102"/>
    <w:rsid w:val="00B9542F"/>
    <w:rsid w:val="00BA0D3A"/>
    <w:rsid w:val="00C11736"/>
    <w:rsid w:val="00C157F0"/>
    <w:rsid w:val="00C642A0"/>
    <w:rsid w:val="00C67CFC"/>
    <w:rsid w:val="00CC43B8"/>
    <w:rsid w:val="00CC64E1"/>
    <w:rsid w:val="00CF5DC3"/>
    <w:rsid w:val="00D214F0"/>
    <w:rsid w:val="00D57B1A"/>
    <w:rsid w:val="00D6563B"/>
    <w:rsid w:val="00D90D26"/>
    <w:rsid w:val="00DE1AFA"/>
    <w:rsid w:val="00DF3C8C"/>
    <w:rsid w:val="00E13695"/>
    <w:rsid w:val="00E24896"/>
    <w:rsid w:val="00E758A2"/>
    <w:rsid w:val="00E83201"/>
    <w:rsid w:val="00E96301"/>
    <w:rsid w:val="00EC2433"/>
    <w:rsid w:val="00EC266A"/>
    <w:rsid w:val="00ED4E37"/>
    <w:rsid w:val="00F0464B"/>
    <w:rsid w:val="00F22857"/>
    <w:rsid w:val="00F43898"/>
    <w:rsid w:val="00FA44F6"/>
    <w:rsid w:val="00FF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  <w15:docId w15:val="{32EB02ED-211C-430E-9A17-AE7724923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mbr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4102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66DA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466DAE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466DA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466DAE"/>
    <w:rPr>
      <w:sz w:val="24"/>
      <w:szCs w:val="24"/>
    </w:rPr>
  </w:style>
  <w:style w:type="table" w:styleId="TableGrid">
    <w:name w:val="Table Grid"/>
    <w:basedOn w:val="TableNormal"/>
    <w:uiPriority w:val="59"/>
    <w:rsid w:val="0071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Shading">
    <w:name w:val="Light Shading"/>
    <w:basedOn w:val="TableNormal"/>
    <w:uiPriority w:val="60"/>
    <w:rsid w:val="007175D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Hyperlink">
    <w:name w:val="Hyperlink"/>
    <w:uiPriority w:val="99"/>
    <w:unhideWhenUsed/>
    <w:rsid w:val="007175D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52E5E"/>
    <w:pPr>
      <w:spacing w:line="259" w:lineRule="auto"/>
      <w:ind w:left="720"/>
      <w:contextualSpacing/>
    </w:pPr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5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FORMS\Word\Lancaster%20Office\WCC%20Electronic%20Letterhead%20Lanca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C81C0-BAFD-4E11-B626-9FF6038CD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WCC Electronic Letterhead Lancaster</Template>
  <TotalTime>1</TotalTime>
  <Pages>3</Pages>
  <Words>84</Words>
  <Characters>503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Wohlsen Construction Company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Lori Trimmer</cp:lastModifiedBy>
  <cp:revision>2</cp:revision>
  <cp:lastPrinted>2010-09-27T20:36:00Z</cp:lastPrinted>
  <dcterms:created xsi:type="dcterms:W3CDTF">2018-09-25T14:53:00Z</dcterms:created>
  <dcterms:modified xsi:type="dcterms:W3CDTF">2018-09-25T14:53:00Z</dcterms:modified>
</cp:coreProperties>
</file>